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</w:t>
      </w:r>
      <w:r w:rsidR="00873DFE">
        <w:rPr>
          <w:color w:val="000000" w:themeColor="text1"/>
          <w:u w:val="single"/>
        </w:rPr>
        <w:t>20</w:t>
      </w:r>
      <w:r>
        <w:rPr>
          <w:color w:val="000000" w:themeColor="text1"/>
          <w:u w:val="single"/>
        </w:rPr>
        <w:t xml:space="preserve"> (Сервитут </w:t>
      </w:r>
      <w:r w:rsidR="00873DFE">
        <w:rPr>
          <w:color w:val="000000" w:themeColor="text1"/>
          <w:u w:val="single"/>
        </w:rPr>
        <w:t>20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873DFE" w:rsidP="000C1471">
            <w:pPr>
              <w:pStyle w:val="ConsPlusNormal"/>
            </w:pPr>
            <w:r>
              <w:t>44</w:t>
            </w:r>
            <w:r w:rsidR="00A6448F">
              <w:t xml:space="preserve"> кв.м +/- </w:t>
            </w:r>
            <w:r w:rsidR="000C1471">
              <w:t>2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p w:rsidR="005958FE" w:rsidRDefault="00E35C89" w:rsidP="00346879">
      <w:pPr>
        <w:spacing w:after="1" w:line="240" w:lineRule="atLeast"/>
        <w:jc w:val="center"/>
      </w:pPr>
      <w:r>
        <w:lastRenderedPageBreak/>
        <w:br w:type="textWrapping" w:clear="all"/>
      </w:r>
      <w:r w:rsidR="00346879"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DD4528" w:rsidTr="006A1F83">
        <w:tc>
          <w:tcPr>
            <w:tcW w:w="9786" w:type="dxa"/>
            <w:gridSpan w:val="5"/>
          </w:tcPr>
          <w:p w:rsidR="00DD4528" w:rsidRDefault="00DD4528" w:rsidP="006A1F83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6" w:history="1"/>
          </w:p>
        </w:tc>
      </w:tr>
      <w:tr w:rsidR="00DD4528" w:rsidTr="006A1F83">
        <w:tc>
          <w:tcPr>
            <w:tcW w:w="9786" w:type="dxa"/>
            <w:gridSpan w:val="5"/>
          </w:tcPr>
          <w:p w:rsidR="00DD4528" w:rsidRPr="0011474A" w:rsidRDefault="00DD4528" w:rsidP="006A1F83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1. Система координат </w:t>
            </w:r>
            <w:r>
              <w:rPr>
                <w:lang w:val="en-US"/>
              </w:rPr>
              <w:t>_</w:t>
            </w:r>
            <w:r>
              <w:t>_</w:t>
            </w:r>
            <w:r w:rsidRPr="005C3994">
              <w:rPr>
                <w:u w:val="single"/>
              </w:rPr>
              <w:t xml:space="preserve"> МСК-61, 2 зона</w:t>
            </w:r>
            <w:r w:rsidRPr="005C3994">
              <w:rPr>
                <w:u w:val="single"/>
                <w:lang w:val="en-US"/>
              </w:rPr>
              <w:t xml:space="preserve"> </w:t>
            </w:r>
            <w:r>
              <w:rPr>
                <w:lang w:val="en-US"/>
              </w:rPr>
              <w:t>__</w:t>
            </w:r>
          </w:p>
        </w:tc>
      </w:tr>
      <w:tr w:rsidR="00DD4528" w:rsidTr="006A1F83">
        <w:tc>
          <w:tcPr>
            <w:tcW w:w="9786" w:type="dxa"/>
            <w:gridSpan w:val="5"/>
          </w:tcPr>
          <w:p w:rsidR="00DD4528" w:rsidRDefault="00DD4528" w:rsidP="006A1F83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DD4528" w:rsidTr="006A1F83">
        <w:tc>
          <w:tcPr>
            <w:tcW w:w="1184" w:type="dxa"/>
            <w:vMerge w:val="restart"/>
          </w:tcPr>
          <w:p w:rsidR="00DD4528" w:rsidRDefault="00DD4528" w:rsidP="006A1F83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DD4528" w:rsidRDefault="00DD4528" w:rsidP="006A1F83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DD4528" w:rsidTr="006A1F83">
        <w:tc>
          <w:tcPr>
            <w:tcW w:w="1184" w:type="dxa"/>
            <w:vMerge/>
          </w:tcPr>
          <w:p w:rsidR="00DD4528" w:rsidRDefault="00DD4528" w:rsidP="006A1F83"/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DD4528" w:rsidRDefault="00DD4528" w:rsidP="006A1F83"/>
        </w:tc>
        <w:tc>
          <w:tcPr>
            <w:tcW w:w="1122" w:type="dxa"/>
            <w:vMerge/>
          </w:tcPr>
          <w:p w:rsidR="00DD4528" w:rsidRDefault="00DD4528" w:rsidP="006A1F83"/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419942.11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2207552.46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419942.97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2207553.33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419945.55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2207557.77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419938.31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2207570.08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419938.02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2207569.88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D4528" w:rsidTr="006A1F83">
        <w:tc>
          <w:tcPr>
            <w:tcW w:w="1184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419942.11</w:t>
            </w:r>
          </w:p>
        </w:tc>
        <w:tc>
          <w:tcPr>
            <w:tcW w:w="1683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2207552.46</w:t>
            </w:r>
          </w:p>
        </w:tc>
        <w:tc>
          <w:tcPr>
            <w:tcW w:w="3927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D4528" w:rsidRDefault="00DD4528" w:rsidP="006A1F83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743D49" w:rsidRPr="005958FE" w:rsidRDefault="00743D49" w:rsidP="005958FE"/>
    <w:sectPr w:rsidR="00743D49" w:rsidRPr="005958FE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F18" w:rsidRDefault="00DD3F18" w:rsidP="00346879">
      <w:r>
        <w:separator/>
      </w:r>
    </w:p>
  </w:endnote>
  <w:endnote w:type="continuationSeparator" w:id="0">
    <w:p w:rsidR="00DD3F18" w:rsidRDefault="00DD3F18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F18" w:rsidRDefault="00DD3F18" w:rsidP="00346879">
      <w:r>
        <w:separator/>
      </w:r>
    </w:p>
  </w:footnote>
  <w:footnote w:type="continuationSeparator" w:id="0">
    <w:p w:rsidR="00DD3F18" w:rsidRDefault="00DD3F18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062B13"/>
    <w:rsid w:val="000C1471"/>
    <w:rsid w:val="0011474A"/>
    <w:rsid w:val="00122AE6"/>
    <w:rsid w:val="00144783"/>
    <w:rsid w:val="00152883"/>
    <w:rsid w:val="0015416B"/>
    <w:rsid w:val="00176C8E"/>
    <w:rsid w:val="0025050F"/>
    <w:rsid w:val="00256237"/>
    <w:rsid w:val="002D4E18"/>
    <w:rsid w:val="00346879"/>
    <w:rsid w:val="00347106"/>
    <w:rsid w:val="003515C2"/>
    <w:rsid w:val="0038375B"/>
    <w:rsid w:val="0038413C"/>
    <w:rsid w:val="003C3621"/>
    <w:rsid w:val="003D043F"/>
    <w:rsid w:val="00413FE9"/>
    <w:rsid w:val="00437083"/>
    <w:rsid w:val="00462FDF"/>
    <w:rsid w:val="004E1A54"/>
    <w:rsid w:val="005413C7"/>
    <w:rsid w:val="005613D8"/>
    <w:rsid w:val="00561BFA"/>
    <w:rsid w:val="005958FE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8632C"/>
    <w:rsid w:val="007C6830"/>
    <w:rsid w:val="00843C51"/>
    <w:rsid w:val="00864449"/>
    <w:rsid w:val="00873DFE"/>
    <w:rsid w:val="00881365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E48E4"/>
    <w:rsid w:val="00D17AF4"/>
    <w:rsid w:val="00D82EA6"/>
    <w:rsid w:val="00D95EA0"/>
    <w:rsid w:val="00DA15DC"/>
    <w:rsid w:val="00DA2B17"/>
    <w:rsid w:val="00DD3F18"/>
    <w:rsid w:val="00DD4528"/>
    <w:rsid w:val="00DD5CD7"/>
    <w:rsid w:val="00DF3073"/>
    <w:rsid w:val="00E04AD1"/>
    <w:rsid w:val="00E07D0D"/>
    <w:rsid w:val="00E35C89"/>
    <w:rsid w:val="00E83143"/>
    <w:rsid w:val="00F5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19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1898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10</cp:revision>
  <cp:lastPrinted>2024-02-09T07:30:00Z</cp:lastPrinted>
  <dcterms:created xsi:type="dcterms:W3CDTF">2024-04-04T08:12:00Z</dcterms:created>
  <dcterms:modified xsi:type="dcterms:W3CDTF">2024-04-04T11:15:00Z</dcterms:modified>
</cp:coreProperties>
</file>